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29AAF" w14:textId="77777777" w:rsidR="00A6552E" w:rsidRDefault="00A6552E"/>
    <w:p w14:paraId="0E921641" w14:textId="77777777" w:rsidR="00A6552E" w:rsidRDefault="00A6552E"/>
    <w:tbl>
      <w:tblPr>
        <w:tblStyle w:val="Mkatabulky"/>
        <w:tblW w:w="84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36"/>
      </w:tblGrid>
      <w:tr w:rsidR="00086D30" w:rsidRPr="000A093C" w14:paraId="2F9DC37D" w14:textId="77777777" w:rsidTr="00D10542">
        <w:trPr>
          <w:trHeight w:val="1984"/>
          <w:jc w:val="center"/>
        </w:trPr>
        <w:tc>
          <w:tcPr>
            <w:tcW w:w="8436" w:type="dxa"/>
          </w:tcPr>
          <w:p w14:paraId="11D0B18E" w14:textId="3D67172A" w:rsidR="00086D30" w:rsidRDefault="00D10542" w:rsidP="003C7E6B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Euroškola Praha</w:t>
            </w:r>
          </w:p>
          <w:p w14:paraId="42219FC2" w14:textId="63AC815D" w:rsidR="00D10542" w:rsidRPr="003C7E6B" w:rsidRDefault="00D10542" w:rsidP="003C7E6B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střední odborná škola s.r.o.</w:t>
            </w:r>
          </w:p>
          <w:p w14:paraId="3CE1704B" w14:textId="636C279B" w:rsidR="00151C94" w:rsidRPr="00151C94" w:rsidRDefault="00151C94" w:rsidP="00C508E2">
            <w:pPr>
              <w:jc w:val="center"/>
              <w:rPr>
                <w:rFonts w:cs="Courier New"/>
              </w:rPr>
            </w:pPr>
          </w:p>
        </w:tc>
      </w:tr>
      <w:tr w:rsidR="00086D30" w:rsidRPr="000A093C" w14:paraId="7EE74064" w14:textId="77777777" w:rsidTr="00D10542">
        <w:trPr>
          <w:trHeight w:val="1134"/>
          <w:jc w:val="center"/>
        </w:trPr>
        <w:tc>
          <w:tcPr>
            <w:tcW w:w="8436" w:type="dxa"/>
          </w:tcPr>
          <w:p w14:paraId="52616EDF" w14:textId="104B733C" w:rsidR="00086D30" w:rsidRPr="000A093C" w:rsidRDefault="00086D30" w:rsidP="00086D30">
            <w:pPr>
              <w:jc w:val="center"/>
              <w:rPr>
                <w:rFonts w:cs="Courier New"/>
              </w:rPr>
            </w:pPr>
          </w:p>
        </w:tc>
      </w:tr>
      <w:tr w:rsidR="00086D30" w:rsidRPr="000A093C" w14:paraId="3AD54FF3" w14:textId="77777777" w:rsidTr="00D10542">
        <w:trPr>
          <w:trHeight w:val="2014"/>
          <w:jc w:val="center"/>
        </w:trPr>
        <w:tc>
          <w:tcPr>
            <w:tcW w:w="8436" w:type="dxa"/>
          </w:tcPr>
          <w:p w14:paraId="089E454D" w14:textId="2879E587" w:rsidR="00086D30" w:rsidRPr="000A093C" w:rsidRDefault="00086D30" w:rsidP="00C508E2">
            <w:pPr>
              <w:rPr>
                <w:rFonts w:cs="Courier New"/>
                <w:sz w:val="28"/>
                <w:szCs w:val="28"/>
              </w:rPr>
            </w:pPr>
          </w:p>
        </w:tc>
      </w:tr>
      <w:tr w:rsidR="00086D30" w:rsidRPr="000A093C" w14:paraId="7060DFE6" w14:textId="77777777" w:rsidTr="00D10542">
        <w:trPr>
          <w:trHeight w:val="3398"/>
          <w:jc w:val="center"/>
        </w:trPr>
        <w:tc>
          <w:tcPr>
            <w:tcW w:w="8436" w:type="dxa"/>
          </w:tcPr>
          <w:p w14:paraId="2468E0DD" w14:textId="148DDF18" w:rsidR="00086D30" w:rsidRPr="00151C94" w:rsidRDefault="00E9308D" w:rsidP="000A093C">
            <w:pPr>
              <w:spacing w:after="240"/>
              <w:jc w:val="center"/>
              <w:rPr>
                <w:rFonts w:cs="Courier New"/>
                <w:b/>
                <w:sz w:val="28"/>
                <w:szCs w:val="28"/>
              </w:rPr>
            </w:pPr>
            <w:r>
              <w:rPr>
                <w:rFonts w:cs="Courier New"/>
                <w:b/>
                <w:sz w:val="28"/>
              </w:rPr>
              <w:t>Název ročníkové práce</w:t>
            </w:r>
          </w:p>
          <w:p w14:paraId="668751FA" w14:textId="5162DA60" w:rsidR="00086D30" w:rsidRPr="00151C94" w:rsidRDefault="00086D30" w:rsidP="000A093C">
            <w:pPr>
              <w:jc w:val="center"/>
              <w:rPr>
                <w:rFonts w:cs="Courier New"/>
                <w:b/>
                <w:sz w:val="28"/>
                <w:szCs w:val="28"/>
              </w:rPr>
            </w:pPr>
          </w:p>
        </w:tc>
      </w:tr>
    </w:tbl>
    <w:p w14:paraId="00956E3F" w14:textId="0038C8E2" w:rsidR="00CB1BFE" w:rsidRDefault="00CB1BFE" w:rsidP="00CD5471"/>
    <w:p w14:paraId="7FB32765" w14:textId="1EE170BC" w:rsidR="000C24B2" w:rsidRDefault="000C24B2" w:rsidP="000A093C"/>
    <w:p w14:paraId="7F9BDC2D" w14:textId="69C36B7B" w:rsidR="00E9308D" w:rsidRDefault="00E9308D" w:rsidP="000A093C"/>
    <w:p w14:paraId="08FF425A" w14:textId="5233D9CF" w:rsidR="00E9308D" w:rsidRDefault="00E9308D" w:rsidP="000A093C"/>
    <w:p w14:paraId="5E6E1789" w14:textId="77777777" w:rsidR="00E9308D" w:rsidRPr="00E9308D" w:rsidRDefault="00E9308D" w:rsidP="00E9308D">
      <w:pPr>
        <w:rPr>
          <w:b/>
          <w:bCs/>
        </w:rPr>
      </w:pPr>
      <w:r w:rsidRPr="00E9308D">
        <w:rPr>
          <w:b/>
          <w:bCs/>
        </w:rPr>
        <w:t xml:space="preserve">Jméno a příjmení: </w:t>
      </w:r>
      <w:r w:rsidRPr="00E9308D">
        <w:rPr>
          <w:b/>
          <w:bCs/>
        </w:rPr>
        <w:tab/>
      </w:r>
      <w:r w:rsidRPr="00E9308D">
        <w:rPr>
          <w:b/>
          <w:bCs/>
        </w:rPr>
        <w:tab/>
      </w:r>
      <w:r w:rsidRPr="00E9308D">
        <w:rPr>
          <w:b/>
          <w:bCs/>
        </w:rPr>
        <w:tab/>
      </w:r>
      <w:r w:rsidRPr="00E9308D">
        <w:rPr>
          <w:b/>
          <w:bCs/>
        </w:rPr>
        <w:tab/>
      </w:r>
      <w:r w:rsidRPr="00E9308D">
        <w:rPr>
          <w:b/>
          <w:bCs/>
        </w:rPr>
        <w:tab/>
      </w:r>
      <w:r w:rsidRPr="00E9308D">
        <w:rPr>
          <w:b/>
          <w:bCs/>
        </w:rPr>
        <w:tab/>
      </w:r>
    </w:p>
    <w:p w14:paraId="12FDA71D" w14:textId="499B1B2B" w:rsidR="00E9308D" w:rsidRPr="00E9308D" w:rsidRDefault="00E9308D" w:rsidP="00E9308D">
      <w:pPr>
        <w:rPr>
          <w:b/>
          <w:bCs/>
        </w:rPr>
      </w:pPr>
      <w:r w:rsidRPr="00E9308D">
        <w:rPr>
          <w:b/>
          <w:bCs/>
        </w:rPr>
        <w:t>Vedoucí ročníkové práce:</w:t>
      </w:r>
    </w:p>
    <w:p w14:paraId="695B0B51" w14:textId="2800C10E" w:rsidR="00E9308D" w:rsidRDefault="00E9308D" w:rsidP="000A093C"/>
    <w:p w14:paraId="758929C9" w14:textId="77777777" w:rsidR="006E7104" w:rsidRPr="00C508E2" w:rsidRDefault="009237EF" w:rsidP="00C508E2">
      <w:pPr>
        <w:pStyle w:val="Poznmkapodarou"/>
        <w:ind w:firstLine="0"/>
        <w:rPr>
          <w:rFonts w:asciiTheme="minorHAnsi" w:hAnsiTheme="minorHAnsi" w:cstheme="minorHAnsi"/>
          <w:b/>
          <w:bCs/>
          <w:sz w:val="36"/>
          <w:szCs w:val="36"/>
        </w:rPr>
      </w:pPr>
      <w:bookmarkStart w:id="0" w:name="_Toc372014347"/>
      <w:r w:rsidRPr="00C508E2">
        <w:rPr>
          <w:rFonts w:asciiTheme="minorHAnsi" w:hAnsiTheme="minorHAnsi" w:cstheme="minorHAnsi"/>
          <w:b/>
          <w:bCs/>
          <w:sz w:val="36"/>
          <w:szCs w:val="36"/>
        </w:rPr>
        <w:lastRenderedPageBreak/>
        <w:t>Obsah</w:t>
      </w:r>
      <w:bookmarkEnd w:id="0"/>
    </w:p>
    <w:p w14:paraId="22AA76D8" w14:textId="25883D80" w:rsidR="00E9308D" w:rsidRDefault="00D46E5F">
      <w:pPr>
        <w:pStyle w:val="Obsah1"/>
        <w:tabs>
          <w:tab w:val="right" w:leader="dot" w:pos="8210"/>
        </w:tabs>
        <w:rPr>
          <w:rFonts w:eastAsiaTheme="minorEastAsia" w:cstheme="minorBidi"/>
          <w:bCs w:val="0"/>
          <w:smallCaps w:val="0"/>
          <w:noProof/>
          <w:sz w:val="22"/>
          <w:szCs w:val="22"/>
        </w:rPr>
      </w:pPr>
      <w:r>
        <w:rPr>
          <w:rFonts w:cs="Courier New"/>
          <w:b/>
          <w:caps/>
          <w:smallCaps w:val="0"/>
          <w:sz w:val="32"/>
          <w:szCs w:val="32"/>
          <w:u w:val="single"/>
        </w:rPr>
        <w:fldChar w:fldCharType="begin"/>
      </w:r>
      <w:r>
        <w:rPr>
          <w:rFonts w:cs="Courier New"/>
          <w:b/>
          <w:caps/>
          <w:smallCaps w:val="0"/>
          <w:sz w:val="32"/>
          <w:szCs w:val="32"/>
          <w:u w:val="single"/>
        </w:rPr>
        <w:instrText xml:space="preserve"> TOC \o "1-4" \h \z \t "Nadpis 1 - nečíslovaný;1;Nadpis nečíslovaný;1;Přílohy;1;Nadpis přílohy;1" </w:instrText>
      </w:r>
      <w:r>
        <w:rPr>
          <w:rFonts w:cs="Courier New"/>
          <w:b/>
          <w:caps/>
          <w:smallCaps w:val="0"/>
          <w:sz w:val="32"/>
          <w:szCs w:val="32"/>
          <w:u w:val="single"/>
        </w:rPr>
        <w:fldChar w:fldCharType="separate"/>
      </w:r>
      <w:hyperlink w:anchor="_Toc213156761" w:history="1">
        <w:r w:rsidR="00E9308D" w:rsidRPr="008A427A">
          <w:rPr>
            <w:rStyle w:val="Hypertextovodkaz"/>
            <w:noProof/>
          </w:rPr>
          <w:t>Úvod</w:t>
        </w:r>
        <w:r w:rsidR="00E9308D">
          <w:rPr>
            <w:noProof/>
            <w:webHidden/>
          </w:rPr>
          <w:tab/>
        </w:r>
        <w:r w:rsidR="00E9308D">
          <w:rPr>
            <w:noProof/>
            <w:webHidden/>
          </w:rPr>
          <w:fldChar w:fldCharType="begin"/>
        </w:r>
        <w:r w:rsidR="00E9308D">
          <w:rPr>
            <w:noProof/>
            <w:webHidden/>
          </w:rPr>
          <w:instrText xml:space="preserve"> PAGEREF _Toc213156761 \h </w:instrText>
        </w:r>
        <w:r w:rsidR="00E9308D">
          <w:rPr>
            <w:noProof/>
            <w:webHidden/>
          </w:rPr>
        </w:r>
        <w:r w:rsidR="00E9308D">
          <w:rPr>
            <w:noProof/>
            <w:webHidden/>
          </w:rPr>
          <w:fldChar w:fldCharType="separate"/>
        </w:r>
        <w:r w:rsidR="00E9308D">
          <w:rPr>
            <w:noProof/>
            <w:webHidden/>
          </w:rPr>
          <w:t>3</w:t>
        </w:r>
        <w:r w:rsidR="00E9308D">
          <w:rPr>
            <w:noProof/>
            <w:webHidden/>
          </w:rPr>
          <w:fldChar w:fldCharType="end"/>
        </w:r>
      </w:hyperlink>
    </w:p>
    <w:p w14:paraId="009E0BAC" w14:textId="30575ED9" w:rsidR="00E9308D" w:rsidRDefault="00E9308D">
      <w:pPr>
        <w:pStyle w:val="Obsah2"/>
        <w:tabs>
          <w:tab w:val="left" w:pos="480"/>
          <w:tab w:val="right" w:leader="dot" w:pos="8210"/>
        </w:tabs>
        <w:rPr>
          <w:rFonts w:eastAsiaTheme="minorEastAsia" w:cstheme="minorBidi"/>
          <w:bCs w:val="0"/>
          <w:noProof/>
          <w:sz w:val="22"/>
          <w:szCs w:val="22"/>
        </w:rPr>
      </w:pPr>
      <w:hyperlink w:anchor="_Toc213156762" w:history="1">
        <w:r w:rsidRPr="008A427A">
          <w:rPr>
            <w:rStyle w:val="Hypertextovodkaz"/>
            <w:noProof/>
          </w:rPr>
          <w:t>1.1</w:t>
        </w:r>
        <w:r>
          <w:rPr>
            <w:rFonts w:eastAsiaTheme="minorEastAsia" w:cstheme="minorBidi"/>
            <w:bCs w:val="0"/>
            <w:noProof/>
            <w:sz w:val="22"/>
            <w:szCs w:val="22"/>
          </w:rPr>
          <w:tab/>
        </w:r>
        <w:r w:rsidRPr="008A427A">
          <w:rPr>
            <w:rStyle w:val="Hypertextovodkaz"/>
            <w:noProof/>
          </w:rPr>
          <w:t>Podkapitola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_Toc213156762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A3278BC" w14:textId="63E2A107" w:rsidR="00E9308D" w:rsidRDefault="00E9308D">
      <w:pPr>
        <w:pStyle w:val="Obsah1"/>
        <w:tabs>
          <w:tab w:val="left" w:pos="480"/>
          <w:tab w:val="right" w:leader="dot" w:pos="8210"/>
        </w:tabs>
        <w:rPr>
          <w:rFonts w:eastAsiaTheme="minorEastAsia" w:cstheme="minorBidi"/>
          <w:bCs w:val="0"/>
          <w:smallCaps w:val="0"/>
          <w:noProof/>
          <w:sz w:val="22"/>
          <w:szCs w:val="22"/>
        </w:rPr>
      </w:pPr>
      <w:hyperlink w:anchor="_Toc213156763" w:history="1">
        <w:r w:rsidRPr="008A427A">
          <w:rPr>
            <w:rStyle w:val="Hypertextovodkaz"/>
            <w:noProof/>
          </w:rPr>
          <w:t>2</w:t>
        </w:r>
        <w:r>
          <w:rPr>
            <w:rFonts w:eastAsiaTheme="minorEastAsia" w:cstheme="minorBidi"/>
            <w:bCs w:val="0"/>
            <w:smallCaps w:val="0"/>
            <w:noProof/>
            <w:sz w:val="22"/>
            <w:szCs w:val="22"/>
          </w:rPr>
          <w:tab/>
        </w:r>
        <w:r w:rsidRPr="008A427A">
          <w:rPr>
            <w:rStyle w:val="Hypertextovodkaz"/>
            <w:noProof/>
          </w:rPr>
          <w:t>Kapitola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_Toc213156763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D4EA76E" w14:textId="57DF777F" w:rsidR="00E9308D" w:rsidRDefault="00E9308D">
      <w:pPr>
        <w:pStyle w:val="Obsah2"/>
        <w:tabs>
          <w:tab w:val="left" w:pos="480"/>
          <w:tab w:val="right" w:leader="dot" w:pos="8210"/>
        </w:tabs>
        <w:rPr>
          <w:rFonts w:eastAsiaTheme="minorEastAsia" w:cstheme="minorBidi"/>
          <w:bCs w:val="0"/>
          <w:noProof/>
          <w:sz w:val="22"/>
          <w:szCs w:val="22"/>
        </w:rPr>
      </w:pPr>
      <w:hyperlink w:anchor="_Toc213156764" w:history="1">
        <w:r w:rsidRPr="008A427A">
          <w:rPr>
            <w:rStyle w:val="Hypertextovodkaz"/>
            <w:noProof/>
          </w:rPr>
          <w:t>2.1</w:t>
        </w:r>
        <w:r>
          <w:rPr>
            <w:rFonts w:eastAsiaTheme="minorEastAsia" w:cstheme="minorBidi"/>
            <w:bCs w:val="0"/>
            <w:noProof/>
            <w:sz w:val="22"/>
            <w:szCs w:val="22"/>
          </w:rPr>
          <w:tab/>
        </w:r>
        <w:r w:rsidRPr="008A427A">
          <w:rPr>
            <w:rStyle w:val="Hypertextovodkaz"/>
            <w:noProof/>
          </w:rPr>
          <w:t>Podkapitola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_Toc213156764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D79F1D1" w14:textId="6124FA7A" w:rsidR="00E9308D" w:rsidRDefault="00E9308D">
      <w:pPr>
        <w:pStyle w:val="Obsah1"/>
        <w:tabs>
          <w:tab w:val="right" w:leader="dot" w:pos="8210"/>
        </w:tabs>
        <w:rPr>
          <w:rFonts w:eastAsiaTheme="minorEastAsia" w:cstheme="minorBidi"/>
          <w:bCs w:val="0"/>
          <w:smallCaps w:val="0"/>
          <w:noProof/>
          <w:sz w:val="22"/>
          <w:szCs w:val="22"/>
        </w:rPr>
      </w:pPr>
      <w:hyperlink w:anchor="_Toc213156765" w:history="1">
        <w:r w:rsidRPr="008A427A">
          <w:rPr>
            <w:rStyle w:val="Hypertextovodkaz"/>
            <w:noProof/>
          </w:rPr>
          <w:t>Závěr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_Toc213156765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A3EA402" w14:textId="43FCBA9E" w:rsidR="00E9308D" w:rsidRDefault="00E9308D">
      <w:pPr>
        <w:pStyle w:val="Obsah1"/>
        <w:tabs>
          <w:tab w:val="right" w:leader="dot" w:pos="8210"/>
        </w:tabs>
        <w:rPr>
          <w:rFonts w:eastAsiaTheme="minorEastAsia" w:cstheme="minorBidi"/>
          <w:bCs w:val="0"/>
          <w:smallCaps w:val="0"/>
          <w:noProof/>
          <w:sz w:val="22"/>
          <w:szCs w:val="22"/>
        </w:rPr>
      </w:pPr>
      <w:hyperlink w:anchor="_Toc213156766" w:history="1">
        <w:r w:rsidRPr="008A427A">
          <w:rPr>
            <w:rStyle w:val="Hypertextovodkaz"/>
            <w:noProof/>
          </w:rPr>
          <w:t>Seznam odborných publikací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_Toc213156766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E3014E1" w14:textId="0026CCB4" w:rsidR="00051B05" w:rsidRPr="000A093C" w:rsidRDefault="00D46E5F" w:rsidP="006E7104">
      <w:r>
        <w:rPr>
          <w:rFonts w:cs="Courier New"/>
          <w:b/>
          <w:caps/>
          <w:smallCaps/>
          <w:sz w:val="32"/>
          <w:szCs w:val="32"/>
          <w:u w:val="single"/>
        </w:rPr>
        <w:fldChar w:fldCharType="end"/>
      </w:r>
    </w:p>
    <w:p w14:paraId="559DBF06" w14:textId="77777777" w:rsidR="007B2120" w:rsidRDefault="007B2120" w:rsidP="007B2120">
      <w:pPr>
        <w:pStyle w:val="Nadpisneslovan"/>
        <w:sectPr w:rsidR="007B2120" w:rsidSect="00B8017E"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/>
          <w:pgMar w:top="1418" w:right="1418" w:bottom="1418" w:left="2268" w:header="709" w:footer="709" w:gutter="0"/>
          <w:cols w:space="708"/>
          <w:docGrid w:linePitch="360"/>
        </w:sectPr>
      </w:pPr>
      <w:bookmarkStart w:id="1" w:name="_Toc100936461"/>
      <w:bookmarkStart w:id="2" w:name="_Toc136060748"/>
      <w:bookmarkStart w:id="3" w:name="_Toc191866665"/>
    </w:p>
    <w:p w14:paraId="29F6A63D" w14:textId="2E6AE109" w:rsidR="00C508E2" w:rsidRDefault="00E9308D" w:rsidP="00C508E2">
      <w:pPr>
        <w:pStyle w:val="Nadpis1"/>
        <w:numPr>
          <w:ilvl w:val="0"/>
          <w:numId w:val="0"/>
        </w:numPr>
      </w:pPr>
      <w:bookmarkStart w:id="4" w:name="_Toc213156761"/>
      <w:bookmarkEnd w:id="1"/>
      <w:bookmarkEnd w:id="2"/>
      <w:bookmarkEnd w:id="3"/>
      <w:r>
        <w:lastRenderedPageBreak/>
        <w:t>Úvod</w:t>
      </w:r>
      <w:bookmarkEnd w:id="4"/>
    </w:p>
    <w:p w14:paraId="075B3118" w14:textId="685272CF" w:rsidR="00A239B6" w:rsidRDefault="00E9308D" w:rsidP="0066561E">
      <w:pPr>
        <w:pStyle w:val="Nadpis2"/>
      </w:pPr>
      <w:bookmarkStart w:id="5" w:name="_Toc213156762"/>
      <w:r>
        <w:t>Podkapitola</w:t>
      </w:r>
      <w:bookmarkEnd w:id="5"/>
    </w:p>
    <w:p w14:paraId="05BF4F47" w14:textId="75244BA7" w:rsidR="000065F7" w:rsidRDefault="00E9308D" w:rsidP="003D1D80">
      <w:pPr>
        <w:pStyle w:val="Nadpis1"/>
      </w:pPr>
      <w:bookmarkStart w:id="6" w:name="_Toc213156763"/>
      <w:r>
        <w:lastRenderedPageBreak/>
        <w:t>Kapitola</w:t>
      </w:r>
      <w:bookmarkEnd w:id="6"/>
    </w:p>
    <w:p w14:paraId="62530EF4" w14:textId="1ADC1C37" w:rsidR="00E9308D" w:rsidRPr="00461FEE" w:rsidRDefault="00E9308D" w:rsidP="00E9308D">
      <w:pPr>
        <w:pStyle w:val="Nadpis2"/>
      </w:pPr>
      <w:bookmarkStart w:id="7" w:name="_Toc213156764"/>
      <w:r>
        <w:t>Podkapitola</w:t>
      </w:r>
      <w:bookmarkEnd w:id="7"/>
    </w:p>
    <w:p w14:paraId="01B7510E" w14:textId="2CAAB5FB" w:rsidR="00BD32CF" w:rsidRDefault="00461FEE" w:rsidP="00461FEE">
      <w:r w:rsidRPr="00461FEE">
        <w:t xml:space="preserve"> výše uvedených oblastí.</w:t>
      </w:r>
    </w:p>
    <w:p w14:paraId="0E7069E0" w14:textId="565B5998" w:rsidR="00461FEE" w:rsidRDefault="00E9308D" w:rsidP="00461FEE">
      <w:pPr>
        <w:pStyle w:val="Nadpis1"/>
        <w:numPr>
          <w:ilvl w:val="0"/>
          <w:numId w:val="0"/>
        </w:numPr>
        <w:ind w:left="432" w:hanging="432"/>
      </w:pPr>
      <w:bookmarkStart w:id="8" w:name="_Toc213156765"/>
      <w:r>
        <w:lastRenderedPageBreak/>
        <w:t>Závěr</w:t>
      </w:r>
      <w:bookmarkEnd w:id="8"/>
    </w:p>
    <w:p w14:paraId="098901FA" w14:textId="770647D7" w:rsidR="00E9308D" w:rsidRPr="00E9308D" w:rsidRDefault="00E9308D" w:rsidP="00E9308D">
      <w:pPr>
        <w:pStyle w:val="Nadpis1"/>
        <w:numPr>
          <w:ilvl w:val="0"/>
          <w:numId w:val="0"/>
        </w:numPr>
        <w:ind w:left="432" w:hanging="432"/>
      </w:pPr>
      <w:bookmarkStart w:id="9" w:name="_Toc213156766"/>
      <w:r>
        <w:lastRenderedPageBreak/>
        <w:t>Seznam odborných publikací</w:t>
      </w:r>
      <w:bookmarkEnd w:id="9"/>
    </w:p>
    <w:sectPr w:rsidR="00E9308D" w:rsidRPr="00E9308D" w:rsidSect="00607062">
      <w:footerReference w:type="default" r:id="rId12"/>
      <w:pgSz w:w="11906" w:h="16838" w:code="9"/>
      <w:pgMar w:top="1418" w:right="1418" w:bottom="1418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99F4F" w14:textId="77777777" w:rsidR="003B224D" w:rsidRDefault="003B224D">
      <w:r>
        <w:separator/>
      </w:r>
    </w:p>
  </w:endnote>
  <w:endnote w:type="continuationSeparator" w:id="0">
    <w:p w14:paraId="6DD4DE15" w14:textId="77777777" w:rsidR="003B224D" w:rsidRDefault="003B2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A329C" w14:textId="77777777" w:rsidR="009C18D7" w:rsidRDefault="009C18D7" w:rsidP="005D4715">
    <w:pPr>
      <w:pStyle w:val="Zpat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15</w:t>
    </w:r>
    <w:r>
      <w:fldChar w:fldCharType="end"/>
    </w:r>
  </w:p>
  <w:p w14:paraId="044478D2" w14:textId="77777777" w:rsidR="009C18D7" w:rsidRDefault="009C18D7" w:rsidP="00966AC4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B711C" w14:textId="56490FE0" w:rsidR="009C18D7" w:rsidRDefault="009C18D7" w:rsidP="00A22A12">
    <w:pPr>
      <w:pStyle w:val="Zpat"/>
      <w:tabs>
        <w:tab w:val="clear" w:pos="4536"/>
        <w:tab w:val="clear" w:pos="9072"/>
        <w:tab w:val="left" w:pos="4990"/>
      </w:tabs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7824960"/>
      <w:docPartObj>
        <w:docPartGallery w:val="Page Numbers (Bottom of Page)"/>
        <w:docPartUnique/>
      </w:docPartObj>
    </w:sdtPr>
    <w:sdtEndPr/>
    <w:sdtContent>
      <w:p w14:paraId="42CAE9CC" w14:textId="77777777" w:rsidR="007B2120" w:rsidRDefault="007B212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17E">
          <w:rPr>
            <w:noProof/>
          </w:rPr>
          <w:t>1</w:t>
        </w:r>
        <w:r>
          <w:fldChar w:fldCharType="end"/>
        </w:r>
      </w:p>
    </w:sdtContent>
  </w:sdt>
  <w:p w14:paraId="7D781CC9" w14:textId="77777777" w:rsidR="007B2120" w:rsidRDefault="007B2120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0696992"/>
      <w:docPartObj>
        <w:docPartGallery w:val="Page Numbers (Bottom of Page)"/>
        <w:docPartUnique/>
      </w:docPartObj>
    </w:sdtPr>
    <w:sdtEndPr>
      <w:rPr>
        <w:rFonts w:cs="Courier New"/>
      </w:rPr>
    </w:sdtEndPr>
    <w:sdtContent>
      <w:p w14:paraId="7C25E861" w14:textId="3E925866" w:rsidR="00A22A12" w:rsidRPr="002504EE" w:rsidRDefault="00A22A12" w:rsidP="00340048">
        <w:pPr>
          <w:pStyle w:val="Zpat"/>
          <w:spacing w:before="240"/>
          <w:ind w:left="2268" w:right="2268"/>
          <w:jc w:val="center"/>
          <w:rPr>
            <w:rFonts w:cs="Courier New"/>
          </w:rPr>
        </w:pPr>
        <w:r w:rsidRPr="00040CE0">
          <w:rPr>
            <w:rFonts w:cs="Courier New"/>
          </w:rPr>
          <w:fldChar w:fldCharType="begin"/>
        </w:r>
        <w:r w:rsidRPr="00040CE0">
          <w:rPr>
            <w:rFonts w:cs="Courier New"/>
          </w:rPr>
          <w:instrText>PAGE   \* MERGEFORMAT</w:instrText>
        </w:r>
        <w:r w:rsidRPr="00040CE0">
          <w:rPr>
            <w:rFonts w:cs="Courier New"/>
          </w:rPr>
          <w:fldChar w:fldCharType="separate"/>
        </w:r>
        <w:r w:rsidR="00F0723E">
          <w:rPr>
            <w:rFonts w:cs="Courier New"/>
            <w:noProof/>
          </w:rPr>
          <w:t>12</w:t>
        </w:r>
        <w:r w:rsidRPr="00040CE0">
          <w:rPr>
            <w:rFonts w:cs="Courier Ne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C5227" w14:textId="77777777" w:rsidR="003B224D" w:rsidRDefault="003B224D" w:rsidP="008B4603">
      <w:pPr>
        <w:spacing w:after="0" w:line="240" w:lineRule="auto"/>
      </w:pPr>
      <w:r>
        <w:separator/>
      </w:r>
    </w:p>
  </w:footnote>
  <w:footnote w:type="continuationSeparator" w:id="0">
    <w:p w14:paraId="575139EB" w14:textId="77777777" w:rsidR="003B224D" w:rsidRDefault="003B2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4C56F" w14:textId="0EAFF977" w:rsidR="00D10542" w:rsidRDefault="00D10542">
    <w:pPr>
      <w:pStyle w:val="Zhlav"/>
    </w:pPr>
    <w:r>
      <w:rPr>
        <w:noProof/>
      </w:rPr>
      <w:drawing>
        <wp:inline distT="0" distB="0" distL="0" distR="0" wp14:anchorId="100212FD" wp14:editId="7E0425E3">
          <wp:extent cx="1168400" cy="355779"/>
          <wp:effectExtent l="0" t="0" r="0" b="0"/>
          <wp:docPr id="11451336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13363" name="Obrázek 1145133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3792" cy="3635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18E13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E8C04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D680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6A62F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FAA6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10E1B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58E4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A454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DF690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C62E9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35DA7"/>
    <w:multiLevelType w:val="hybridMultilevel"/>
    <w:tmpl w:val="45DC7E0C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18337B3"/>
    <w:multiLevelType w:val="hybridMultilevel"/>
    <w:tmpl w:val="1D5000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C41A82"/>
    <w:multiLevelType w:val="hybridMultilevel"/>
    <w:tmpl w:val="96908CD6"/>
    <w:lvl w:ilvl="0" w:tplc="16FAD8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7727D7"/>
    <w:multiLevelType w:val="hybridMultilevel"/>
    <w:tmpl w:val="31BE9A40"/>
    <w:lvl w:ilvl="0" w:tplc="F5487B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7A127D"/>
    <w:multiLevelType w:val="hybridMultilevel"/>
    <w:tmpl w:val="E98898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D8092D"/>
    <w:multiLevelType w:val="hybridMultilevel"/>
    <w:tmpl w:val="8D348A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652BA7"/>
    <w:multiLevelType w:val="hybridMultilevel"/>
    <w:tmpl w:val="AB3E1C0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932873"/>
    <w:multiLevelType w:val="hybridMultilevel"/>
    <w:tmpl w:val="EB8018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5871CC"/>
    <w:multiLevelType w:val="multilevel"/>
    <w:tmpl w:val="B8868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8D738D"/>
    <w:multiLevelType w:val="hybridMultilevel"/>
    <w:tmpl w:val="56D6BF0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9A6F00"/>
    <w:multiLevelType w:val="hybridMultilevel"/>
    <w:tmpl w:val="3CB0B8C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0A062E"/>
    <w:multiLevelType w:val="hybridMultilevel"/>
    <w:tmpl w:val="AB92B0D4"/>
    <w:lvl w:ilvl="0" w:tplc="0576B7A6">
      <w:numFmt w:val="bullet"/>
      <w:lvlText w:val="-"/>
      <w:lvlJc w:val="left"/>
      <w:pPr>
        <w:ind w:left="1080" w:hanging="360"/>
      </w:pPr>
      <w:rPr>
        <w:rFonts w:ascii="Courier New" w:eastAsia="Times New Roman" w:hAnsi="Courier New" w:cs="Courier New" w:hint="default"/>
        <w:b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0403F27"/>
    <w:multiLevelType w:val="hybridMultilevel"/>
    <w:tmpl w:val="B8947A1E"/>
    <w:lvl w:ilvl="0" w:tplc="5756F5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484CFF"/>
    <w:multiLevelType w:val="hybridMultilevel"/>
    <w:tmpl w:val="11DC64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CD033B"/>
    <w:multiLevelType w:val="hybridMultilevel"/>
    <w:tmpl w:val="5660098E"/>
    <w:lvl w:ilvl="0" w:tplc="F202D7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F10825"/>
    <w:multiLevelType w:val="hybridMultilevel"/>
    <w:tmpl w:val="2B5CC6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063E52"/>
    <w:multiLevelType w:val="multilevel"/>
    <w:tmpl w:val="97F4EF3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43B839B0"/>
    <w:multiLevelType w:val="hybridMultilevel"/>
    <w:tmpl w:val="D662E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0A23B2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381AA8"/>
    <w:multiLevelType w:val="hybridMultilevel"/>
    <w:tmpl w:val="B4F461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3F7B80"/>
    <w:multiLevelType w:val="hybridMultilevel"/>
    <w:tmpl w:val="08B6A5F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AB4717"/>
    <w:multiLevelType w:val="multilevel"/>
    <w:tmpl w:val="DFC2C5FA"/>
    <w:lvl w:ilvl="0">
      <w:start w:val="1"/>
      <w:numFmt w:val="upperLetter"/>
      <w:suff w:val="space"/>
      <w:lvlText w:val="Příloha %1"/>
      <w:lvlJc w:val="left"/>
      <w:pPr>
        <w:ind w:left="717" w:hanging="360"/>
      </w:pPr>
      <w:rPr>
        <w:rFonts w:ascii="Calibri" w:hAnsi="Calibri" w:cs="Courier New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235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7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9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1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3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95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7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97" w:hanging="180"/>
      </w:pPr>
      <w:rPr>
        <w:rFonts w:hint="default"/>
      </w:rPr>
    </w:lvl>
  </w:abstractNum>
  <w:abstractNum w:abstractNumId="31" w15:restartNumberingAfterBreak="0">
    <w:nsid w:val="4F0C34D2"/>
    <w:multiLevelType w:val="multilevel"/>
    <w:tmpl w:val="C420B3C6"/>
    <w:lvl w:ilvl="0">
      <w:start w:val="1"/>
      <w:numFmt w:val="upperLetter"/>
      <w:pStyle w:val="Nadpisplohy"/>
      <w:lvlText w:val="Příloha %1"/>
      <w:lvlJc w:val="left"/>
      <w:pPr>
        <w:ind w:left="717" w:hanging="360"/>
      </w:pPr>
      <w:rPr>
        <w:rFonts w:ascii="Calibri" w:hAnsi="Calibri" w:cs="Courier New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235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7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9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1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3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95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7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97" w:hanging="180"/>
      </w:pPr>
      <w:rPr>
        <w:rFonts w:hint="default"/>
      </w:rPr>
    </w:lvl>
  </w:abstractNum>
  <w:abstractNum w:abstractNumId="32" w15:restartNumberingAfterBreak="0">
    <w:nsid w:val="50DC46A4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3" w15:restartNumberingAfterBreak="0">
    <w:nsid w:val="5F7D12AB"/>
    <w:multiLevelType w:val="hybridMultilevel"/>
    <w:tmpl w:val="B3CE670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C34DF1"/>
    <w:multiLevelType w:val="multilevel"/>
    <w:tmpl w:val="2EF4CCC4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%2.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 w15:restartNumberingAfterBreak="0">
    <w:nsid w:val="68F96B54"/>
    <w:multiLevelType w:val="hybridMultilevel"/>
    <w:tmpl w:val="7B665C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DD06F4"/>
    <w:multiLevelType w:val="hybridMultilevel"/>
    <w:tmpl w:val="A1AE13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E043B1"/>
    <w:multiLevelType w:val="hybridMultilevel"/>
    <w:tmpl w:val="2CFADD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FB62A5"/>
    <w:multiLevelType w:val="hybridMultilevel"/>
    <w:tmpl w:val="5C5E0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1A02F8"/>
    <w:multiLevelType w:val="hybridMultilevel"/>
    <w:tmpl w:val="2320F5F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262DBB"/>
    <w:multiLevelType w:val="hybridMultilevel"/>
    <w:tmpl w:val="232EF1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3863B1"/>
    <w:multiLevelType w:val="hybridMultilevel"/>
    <w:tmpl w:val="954AD71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856291"/>
    <w:multiLevelType w:val="hybridMultilevel"/>
    <w:tmpl w:val="E4F2D5C2"/>
    <w:lvl w:ilvl="0" w:tplc="0576B7A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eastAsia="Times New Roman" w:hAnsi="Courier New" w:cs="Courier New" w:hint="default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1F2FA1"/>
    <w:multiLevelType w:val="hybridMultilevel"/>
    <w:tmpl w:val="694845C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0"/>
  </w:num>
  <w:num w:numId="3">
    <w:abstractNumId w:val="10"/>
  </w:num>
  <w:num w:numId="4">
    <w:abstractNumId w:val="22"/>
  </w:num>
  <w:num w:numId="5">
    <w:abstractNumId w:val="19"/>
  </w:num>
  <w:num w:numId="6">
    <w:abstractNumId w:val="42"/>
  </w:num>
  <w:num w:numId="7">
    <w:abstractNumId w:val="35"/>
  </w:num>
  <w:num w:numId="8">
    <w:abstractNumId w:val="26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30"/>
  </w:num>
  <w:num w:numId="20">
    <w:abstractNumId w:val="13"/>
  </w:num>
  <w:num w:numId="21">
    <w:abstractNumId w:val="32"/>
  </w:num>
  <w:num w:numId="22">
    <w:abstractNumId w:val="28"/>
  </w:num>
  <w:num w:numId="23">
    <w:abstractNumId w:val="37"/>
  </w:num>
  <w:num w:numId="24">
    <w:abstractNumId w:val="25"/>
  </w:num>
  <w:num w:numId="25">
    <w:abstractNumId w:val="15"/>
  </w:num>
  <w:num w:numId="26">
    <w:abstractNumId w:val="23"/>
  </w:num>
  <w:num w:numId="27">
    <w:abstractNumId w:val="31"/>
  </w:num>
  <w:num w:numId="28">
    <w:abstractNumId w:val="29"/>
  </w:num>
  <w:num w:numId="29">
    <w:abstractNumId w:val="21"/>
  </w:num>
  <w:num w:numId="30">
    <w:abstractNumId w:val="27"/>
  </w:num>
  <w:num w:numId="31">
    <w:abstractNumId w:val="11"/>
  </w:num>
  <w:num w:numId="32">
    <w:abstractNumId w:val="14"/>
  </w:num>
  <w:num w:numId="33">
    <w:abstractNumId w:val="38"/>
  </w:num>
  <w:num w:numId="34">
    <w:abstractNumId w:val="32"/>
  </w:num>
  <w:num w:numId="35">
    <w:abstractNumId w:val="33"/>
  </w:num>
  <w:num w:numId="36">
    <w:abstractNumId w:val="43"/>
  </w:num>
  <w:num w:numId="37">
    <w:abstractNumId w:val="41"/>
  </w:num>
  <w:num w:numId="38">
    <w:abstractNumId w:val="39"/>
  </w:num>
  <w:num w:numId="39">
    <w:abstractNumId w:val="40"/>
  </w:num>
  <w:num w:numId="40">
    <w:abstractNumId w:val="12"/>
  </w:num>
  <w:num w:numId="41">
    <w:abstractNumId w:val="16"/>
  </w:num>
  <w:num w:numId="42">
    <w:abstractNumId w:val="17"/>
  </w:num>
  <w:num w:numId="43">
    <w:abstractNumId w:val="36"/>
  </w:num>
  <w:num w:numId="44">
    <w:abstractNumId w:val="18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90"/>
    <w:rsid w:val="0000177F"/>
    <w:rsid w:val="00002AA5"/>
    <w:rsid w:val="000065F7"/>
    <w:rsid w:val="00011D24"/>
    <w:rsid w:val="0001435A"/>
    <w:rsid w:val="00015D26"/>
    <w:rsid w:val="0003478B"/>
    <w:rsid w:val="00040CE0"/>
    <w:rsid w:val="00045967"/>
    <w:rsid w:val="00051B05"/>
    <w:rsid w:val="00056309"/>
    <w:rsid w:val="0007024E"/>
    <w:rsid w:val="000714AE"/>
    <w:rsid w:val="00074B71"/>
    <w:rsid w:val="00082D2D"/>
    <w:rsid w:val="00086D30"/>
    <w:rsid w:val="00096202"/>
    <w:rsid w:val="0009787C"/>
    <w:rsid w:val="000A093C"/>
    <w:rsid w:val="000A333A"/>
    <w:rsid w:val="000A47EE"/>
    <w:rsid w:val="000C24B2"/>
    <w:rsid w:val="000C759E"/>
    <w:rsid w:val="000E0B5F"/>
    <w:rsid w:val="000E25E1"/>
    <w:rsid w:val="000E3677"/>
    <w:rsid w:val="000F06BA"/>
    <w:rsid w:val="000F0FD3"/>
    <w:rsid w:val="000F4C01"/>
    <w:rsid w:val="00131E96"/>
    <w:rsid w:val="0013515E"/>
    <w:rsid w:val="00151C94"/>
    <w:rsid w:val="00160A48"/>
    <w:rsid w:val="00163A02"/>
    <w:rsid w:val="00163B9E"/>
    <w:rsid w:val="00186922"/>
    <w:rsid w:val="00191E75"/>
    <w:rsid w:val="001A7430"/>
    <w:rsid w:val="001B26AB"/>
    <w:rsid w:val="001C1CAC"/>
    <w:rsid w:val="001C7C32"/>
    <w:rsid w:val="001E515E"/>
    <w:rsid w:val="002141A7"/>
    <w:rsid w:val="00217788"/>
    <w:rsid w:val="00222197"/>
    <w:rsid w:val="00232DE8"/>
    <w:rsid w:val="002468E9"/>
    <w:rsid w:val="002504EE"/>
    <w:rsid w:val="00253EB8"/>
    <w:rsid w:val="002567CA"/>
    <w:rsid w:val="00267B14"/>
    <w:rsid w:val="00296264"/>
    <w:rsid w:val="002A16F3"/>
    <w:rsid w:val="002A2975"/>
    <w:rsid w:val="002A5D41"/>
    <w:rsid w:val="002B3E54"/>
    <w:rsid w:val="002B6CA5"/>
    <w:rsid w:val="002D129D"/>
    <w:rsid w:val="002D5494"/>
    <w:rsid w:val="002E4D6F"/>
    <w:rsid w:val="002F196D"/>
    <w:rsid w:val="003013DC"/>
    <w:rsid w:val="00306497"/>
    <w:rsid w:val="00312196"/>
    <w:rsid w:val="003139B3"/>
    <w:rsid w:val="00326042"/>
    <w:rsid w:val="00330722"/>
    <w:rsid w:val="003377F5"/>
    <w:rsid w:val="00340048"/>
    <w:rsid w:val="00355996"/>
    <w:rsid w:val="003561B0"/>
    <w:rsid w:val="0037172C"/>
    <w:rsid w:val="003805B1"/>
    <w:rsid w:val="0038063A"/>
    <w:rsid w:val="00396FCC"/>
    <w:rsid w:val="003A4B6D"/>
    <w:rsid w:val="003B1956"/>
    <w:rsid w:val="003B224D"/>
    <w:rsid w:val="003B49FB"/>
    <w:rsid w:val="003C7E6B"/>
    <w:rsid w:val="003D1D80"/>
    <w:rsid w:val="003D7E88"/>
    <w:rsid w:val="003E14AB"/>
    <w:rsid w:val="003E4FE6"/>
    <w:rsid w:val="00406880"/>
    <w:rsid w:val="00407230"/>
    <w:rsid w:val="00414B4D"/>
    <w:rsid w:val="00416863"/>
    <w:rsid w:val="004210AC"/>
    <w:rsid w:val="00424308"/>
    <w:rsid w:val="004244B4"/>
    <w:rsid w:val="00441D5A"/>
    <w:rsid w:val="004477B8"/>
    <w:rsid w:val="00461FEE"/>
    <w:rsid w:val="00465ED2"/>
    <w:rsid w:val="004670F6"/>
    <w:rsid w:val="00475120"/>
    <w:rsid w:val="00484609"/>
    <w:rsid w:val="004963CD"/>
    <w:rsid w:val="004A1BD3"/>
    <w:rsid w:val="004A6B9F"/>
    <w:rsid w:val="004A76C5"/>
    <w:rsid w:val="004B22CE"/>
    <w:rsid w:val="004C4AEF"/>
    <w:rsid w:val="004D374B"/>
    <w:rsid w:val="004D37DB"/>
    <w:rsid w:val="004D4A1A"/>
    <w:rsid w:val="004F1389"/>
    <w:rsid w:val="004F1A3D"/>
    <w:rsid w:val="00502DD1"/>
    <w:rsid w:val="00506590"/>
    <w:rsid w:val="00511E58"/>
    <w:rsid w:val="00517D97"/>
    <w:rsid w:val="005239FC"/>
    <w:rsid w:val="00551887"/>
    <w:rsid w:val="0056278B"/>
    <w:rsid w:val="005862BF"/>
    <w:rsid w:val="005A4957"/>
    <w:rsid w:val="005B552C"/>
    <w:rsid w:val="005B67C6"/>
    <w:rsid w:val="005D0925"/>
    <w:rsid w:val="005D3977"/>
    <w:rsid w:val="005D4715"/>
    <w:rsid w:val="005D5849"/>
    <w:rsid w:val="005D60CE"/>
    <w:rsid w:val="00604D38"/>
    <w:rsid w:val="00607062"/>
    <w:rsid w:val="00650DDF"/>
    <w:rsid w:val="0066052E"/>
    <w:rsid w:val="006607EA"/>
    <w:rsid w:val="00661C6F"/>
    <w:rsid w:val="0066561E"/>
    <w:rsid w:val="006B2738"/>
    <w:rsid w:val="006B4C50"/>
    <w:rsid w:val="006B644E"/>
    <w:rsid w:val="006B69A5"/>
    <w:rsid w:val="006C4D5E"/>
    <w:rsid w:val="006D0D55"/>
    <w:rsid w:val="006D3A85"/>
    <w:rsid w:val="006E7104"/>
    <w:rsid w:val="007161C7"/>
    <w:rsid w:val="00747F98"/>
    <w:rsid w:val="007579F1"/>
    <w:rsid w:val="00762B44"/>
    <w:rsid w:val="00793F7C"/>
    <w:rsid w:val="00796032"/>
    <w:rsid w:val="007B1FD8"/>
    <w:rsid w:val="007B2120"/>
    <w:rsid w:val="007B2830"/>
    <w:rsid w:val="007C27B4"/>
    <w:rsid w:val="007C5343"/>
    <w:rsid w:val="007E76E7"/>
    <w:rsid w:val="008171CF"/>
    <w:rsid w:val="0083586D"/>
    <w:rsid w:val="0084511F"/>
    <w:rsid w:val="00845193"/>
    <w:rsid w:val="008556B6"/>
    <w:rsid w:val="00870AA4"/>
    <w:rsid w:val="00876C9A"/>
    <w:rsid w:val="00893CD3"/>
    <w:rsid w:val="00894B07"/>
    <w:rsid w:val="008B4603"/>
    <w:rsid w:val="008B7CC7"/>
    <w:rsid w:val="008C033A"/>
    <w:rsid w:val="008D2018"/>
    <w:rsid w:val="008E1185"/>
    <w:rsid w:val="008F1AD1"/>
    <w:rsid w:val="00912A1E"/>
    <w:rsid w:val="00914A7D"/>
    <w:rsid w:val="009237EF"/>
    <w:rsid w:val="00930DF4"/>
    <w:rsid w:val="00931B08"/>
    <w:rsid w:val="00944E13"/>
    <w:rsid w:val="00966AC4"/>
    <w:rsid w:val="00975E27"/>
    <w:rsid w:val="00982E12"/>
    <w:rsid w:val="00995785"/>
    <w:rsid w:val="0099694E"/>
    <w:rsid w:val="009A59D7"/>
    <w:rsid w:val="009C18D7"/>
    <w:rsid w:val="009D217A"/>
    <w:rsid w:val="009F31CB"/>
    <w:rsid w:val="00A04628"/>
    <w:rsid w:val="00A12703"/>
    <w:rsid w:val="00A16438"/>
    <w:rsid w:val="00A170BD"/>
    <w:rsid w:val="00A22A12"/>
    <w:rsid w:val="00A239B6"/>
    <w:rsid w:val="00A26E1F"/>
    <w:rsid w:val="00A453A3"/>
    <w:rsid w:val="00A51D69"/>
    <w:rsid w:val="00A6552E"/>
    <w:rsid w:val="00A822A6"/>
    <w:rsid w:val="00AA09ED"/>
    <w:rsid w:val="00AB0C95"/>
    <w:rsid w:val="00AB230C"/>
    <w:rsid w:val="00AB4A0A"/>
    <w:rsid w:val="00AC096F"/>
    <w:rsid w:val="00AD127D"/>
    <w:rsid w:val="00AD5122"/>
    <w:rsid w:val="00AF19BD"/>
    <w:rsid w:val="00AF531E"/>
    <w:rsid w:val="00B05A8C"/>
    <w:rsid w:val="00B11260"/>
    <w:rsid w:val="00B220F8"/>
    <w:rsid w:val="00B33A6F"/>
    <w:rsid w:val="00B36B9D"/>
    <w:rsid w:val="00B60A4B"/>
    <w:rsid w:val="00B8017E"/>
    <w:rsid w:val="00B8362F"/>
    <w:rsid w:val="00BA38ED"/>
    <w:rsid w:val="00BB4C02"/>
    <w:rsid w:val="00BC04FA"/>
    <w:rsid w:val="00BC3F1E"/>
    <w:rsid w:val="00BC553A"/>
    <w:rsid w:val="00BD32CF"/>
    <w:rsid w:val="00BF2655"/>
    <w:rsid w:val="00C21EB2"/>
    <w:rsid w:val="00C371DE"/>
    <w:rsid w:val="00C45EBC"/>
    <w:rsid w:val="00C508E2"/>
    <w:rsid w:val="00C54AAB"/>
    <w:rsid w:val="00C57366"/>
    <w:rsid w:val="00C724C8"/>
    <w:rsid w:val="00C87C1D"/>
    <w:rsid w:val="00C87DD8"/>
    <w:rsid w:val="00CA58E0"/>
    <w:rsid w:val="00CA73A3"/>
    <w:rsid w:val="00CB1BFE"/>
    <w:rsid w:val="00CB2C37"/>
    <w:rsid w:val="00CD1026"/>
    <w:rsid w:val="00CD42B5"/>
    <w:rsid w:val="00CD5471"/>
    <w:rsid w:val="00CD5EBE"/>
    <w:rsid w:val="00CD7441"/>
    <w:rsid w:val="00CD7497"/>
    <w:rsid w:val="00CE61CE"/>
    <w:rsid w:val="00D10542"/>
    <w:rsid w:val="00D22B6B"/>
    <w:rsid w:val="00D46E5F"/>
    <w:rsid w:val="00D824AB"/>
    <w:rsid w:val="00DA508A"/>
    <w:rsid w:val="00DC44AF"/>
    <w:rsid w:val="00DD6841"/>
    <w:rsid w:val="00DE6224"/>
    <w:rsid w:val="00DE62D7"/>
    <w:rsid w:val="00E111B4"/>
    <w:rsid w:val="00E1269C"/>
    <w:rsid w:val="00E1711A"/>
    <w:rsid w:val="00E20228"/>
    <w:rsid w:val="00E274C2"/>
    <w:rsid w:val="00E43E5F"/>
    <w:rsid w:val="00E53A04"/>
    <w:rsid w:val="00E64860"/>
    <w:rsid w:val="00E7566E"/>
    <w:rsid w:val="00E870D1"/>
    <w:rsid w:val="00E9308D"/>
    <w:rsid w:val="00EA0E71"/>
    <w:rsid w:val="00EB06A9"/>
    <w:rsid w:val="00EB7D4F"/>
    <w:rsid w:val="00EC2810"/>
    <w:rsid w:val="00ED7088"/>
    <w:rsid w:val="00EF29D6"/>
    <w:rsid w:val="00EF5D80"/>
    <w:rsid w:val="00F0645E"/>
    <w:rsid w:val="00F0723E"/>
    <w:rsid w:val="00F2699B"/>
    <w:rsid w:val="00F43E60"/>
    <w:rsid w:val="00F5335C"/>
    <w:rsid w:val="00F64167"/>
    <w:rsid w:val="00F73559"/>
    <w:rsid w:val="00F759A0"/>
    <w:rsid w:val="00F81019"/>
    <w:rsid w:val="00F83C5A"/>
    <w:rsid w:val="00F84F3C"/>
    <w:rsid w:val="00F93B5B"/>
    <w:rsid w:val="00F972FB"/>
    <w:rsid w:val="00FA1D41"/>
    <w:rsid w:val="00FA5003"/>
    <w:rsid w:val="00FA6B85"/>
    <w:rsid w:val="00FB1E4D"/>
    <w:rsid w:val="00FD0BD5"/>
    <w:rsid w:val="00FD168E"/>
    <w:rsid w:val="00FF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0527C"/>
  <w15:docId w15:val="{03D72595-C70E-46C2-A1C4-236C0F854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D129D"/>
    <w:pPr>
      <w:spacing w:after="120" w:line="360" w:lineRule="auto"/>
      <w:jc w:val="both"/>
    </w:pPr>
    <w:rPr>
      <w:rFonts w:asciiTheme="minorHAnsi" w:hAnsiTheme="minorHAnsi"/>
      <w:sz w:val="24"/>
      <w:szCs w:val="24"/>
    </w:rPr>
  </w:style>
  <w:style w:type="paragraph" w:styleId="Nadpis1">
    <w:name w:val="heading 1"/>
    <w:basedOn w:val="Nadpisneslovan"/>
    <w:next w:val="Normln"/>
    <w:qFormat/>
    <w:rsid w:val="00441D5A"/>
    <w:pPr>
      <w:pageBreakBefore/>
      <w:numPr>
        <w:numId w:val="21"/>
      </w:numPr>
      <w:spacing w:before="480"/>
      <w:jc w:val="left"/>
      <w:outlineLvl w:val="0"/>
    </w:pPr>
  </w:style>
  <w:style w:type="paragraph" w:styleId="Nadpis2">
    <w:name w:val="heading 2"/>
    <w:basedOn w:val="Normln"/>
    <w:next w:val="Normln"/>
    <w:qFormat/>
    <w:rsid w:val="007579F1"/>
    <w:pPr>
      <w:keepNext/>
      <w:numPr>
        <w:ilvl w:val="1"/>
        <w:numId w:val="21"/>
      </w:numPr>
      <w:spacing w:before="480" w:after="240"/>
      <w:outlineLvl w:val="1"/>
    </w:pPr>
    <w:rPr>
      <w:rFonts w:cs="Arial"/>
      <w:b/>
      <w:bCs/>
      <w:kern w:val="32"/>
      <w:sz w:val="28"/>
      <w:szCs w:val="28"/>
    </w:rPr>
  </w:style>
  <w:style w:type="paragraph" w:styleId="Nadpis3">
    <w:name w:val="heading 3"/>
    <w:basedOn w:val="Normln"/>
    <w:next w:val="Normln"/>
    <w:qFormat/>
    <w:rsid w:val="007579F1"/>
    <w:pPr>
      <w:keepNext/>
      <w:numPr>
        <w:ilvl w:val="2"/>
        <w:numId w:val="21"/>
      </w:numPr>
      <w:spacing w:before="240"/>
      <w:outlineLvl w:val="2"/>
    </w:pPr>
    <w:rPr>
      <w:rFonts w:ascii="Calibri" w:hAnsi="Calibri" w:cs="Courier New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7579F1"/>
    <w:pPr>
      <w:keepNext/>
      <w:numPr>
        <w:ilvl w:val="3"/>
        <w:numId w:val="21"/>
      </w:numPr>
      <w:spacing w:before="240"/>
      <w:outlineLvl w:val="3"/>
    </w:pPr>
    <w:rPr>
      <w:rFonts w:cs="Courier New"/>
      <w:b/>
      <w:bCs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7B2120"/>
    <w:pPr>
      <w:keepNext/>
      <w:keepLines/>
      <w:numPr>
        <w:ilvl w:val="4"/>
        <w:numId w:val="2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7B2120"/>
    <w:pPr>
      <w:keepNext/>
      <w:keepLines/>
      <w:numPr>
        <w:ilvl w:val="5"/>
        <w:numId w:val="2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7B2120"/>
    <w:pPr>
      <w:keepNext/>
      <w:keepLines/>
      <w:numPr>
        <w:ilvl w:val="6"/>
        <w:numId w:val="2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7B2120"/>
    <w:pPr>
      <w:keepNext/>
      <w:keepLines/>
      <w:numPr>
        <w:ilvl w:val="7"/>
        <w:numId w:val="2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7B2120"/>
    <w:pPr>
      <w:keepNext/>
      <w:keepLines/>
      <w:numPr>
        <w:ilvl w:val="8"/>
        <w:numId w:val="2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iteratura">
    <w:name w:val="Literatura"/>
    <w:basedOn w:val="Normln"/>
    <w:rsid w:val="00966AC4"/>
    <w:pPr>
      <w:tabs>
        <w:tab w:val="left" w:pos="567"/>
      </w:tabs>
    </w:pPr>
    <w:rPr>
      <w:lang w:val="de-DE"/>
    </w:rPr>
  </w:style>
  <w:style w:type="character" w:styleId="Znakapoznpodarou">
    <w:name w:val="footnote reference"/>
    <w:basedOn w:val="Standardnpsmoodstavce"/>
    <w:uiPriority w:val="99"/>
    <w:semiHidden/>
    <w:unhideWhenUsed/>
    <w:rsid w:val="00511E58"/>
    <w:rPr>
      <w:rFonts w:ascii="Calibri" w:hAnsi="Calibri"/>
      <w:vertAlign w:val="superscript"/>
    </w:rPr>
  </w:style>
  <w:style w:type="paragraph" w:customStyle="1" w:styleId="Nadpis1-neslovan">
    <w:name w:val="Nadpis 1 - nečíslovaný"/>
    <w:basedOn w:val="Normln"/>
    <w:next w:val="Normln"/>
    <w:rsid w:val="00966AC4"/>
    <w:rPr>
      <w:b/>
      <w:sz w:val="48"/>
      <w:szCs w:val="40"/>
      <w:lang w:val="de-DE"/>
    </w:rPr>
  </w:style>
  <w:style w:type="paragraph" w:styleId="Obsah1">
    <w:name w:val="toc 1"/>
    <w:basedOn w:val="Normln"/>
    <w:next w:val="Normln"/>
    <w:autoRedefine/>
    <w:uiPriority w:val="39"/>
    <w:rsid w:val="00D46E5F"/>
    <w:pPr>
      <w:spacing w:before="80" w:after="0"/>
      <w:jc w:val="left"/>
    </w:pPr>
    <w:rPr>
      <w:bCs/>
      <w:smallCaps/>
    </w:rPr>
  </w:style>
  <w:style w:type="paragraph" w:styleId="Obsah2">
    <w:name w:val="toc 2"/>
    <w:basedOn w:val="Normln"/>
    <w:next w:val="Normln"/>
    <w:autoRedefine/>
    <w:uiPriority w:val="39"/>
    <w:rsid w:val="00944E13"/>
    <w:pPr>
      <w:spacing w:after="0"/>
      <w:jc w:val="left"/>
    </w:pPr>
    <w:rPr>
      <w:bCs/>
      <w:sz w:val="20"/>
      <w:szCs w:val="20"/>
    </w:rPr>
  </w:style>
  <w:style w:type="paragraph" w:styleId="Obsah3">
    <w:name w:val="toc 3"/>
    <w:basedOn w:val="Normln"/>
    <w:next w:val="Normln"/>
    <w:autoRedefine/>
    <w:uiPriority w:val="39"/>
    <w:rsid w:val="00944E13"/>
    <w:pPr>
      <w:spacing w:after="0"/>
      <w:ind w:left="238"/>
      <w:jc w:val="left"/>
    </w:pPr>
    <w:rPr>
      <w:sz w:val="20"/>
      <w:szCs w:val="20"/>
    </w:rPr>
  </w:style>
  <w:style w:type="paragraph" w:styleId="Zpat">
    <w:name w:val="footer"/>
    <w:basedOn w:val="Normln"/>
    <w:link w:val="ZpatChar"/>
    <w:uiPriority w:val="99"/>
    <w:rsid w:val="00966AC4"/>
    <w:pPr>
      <w:tabs>
        <w:tab w:val="center" w:pos="4536"/>
        <w:tab w:val="right" w:pos="9072"/>
      </w:tabs>
    </w:pPr>
  </w:style>
  <w:style w:type="paragraph" w:styleId="Zhlav">
    <w:name w:val="header"/>
    <w:basedOn w:val="Normln"/>
    <w:link w:val="ZhlavChar"/>
    <w:uiPriority w:val="99"/>
    <w:rsid w:val="00CA73A3"/>
    <w:pPr>
      <w:tabs>
        <w:tab w:val="center" w:pos="4536"/>
        <w:tab w:val="right" w:pos="9072"/>
      </w:tabs>
    </w:pPr>
  </w:style>
  <w:style w:type="paragraph" w:styleId="FormtovanvHTML">
    <w:name w:val="HTML Preformatted"/>
    <w:basedOn w:val="Normln"/>
    <w:link w:val="FormtovanvHTMLChar"/>
    <w:unhideWhenUsed/>
    <w:rsid w:val="000A093C"/>
    <w:pPr>
      <w:spacing w:line="240" w:lineRule="auto"/>
    </w:pPr>
    <w:rPr>
      <w:rFonts w:ascii="Consolas" w:hAnsi="Consolas" w:cs="Consolas"/>
      <w:sz w:val="20"/>
      <w:szCs w:val="20"/>
    </w:rPr>
  </w:style>
  <w:style w:type="paragraph" w:styleId="Obsah5">
    <w:name w:val="toc 5"/>
    <w:basedOn w:val="Normln"/>
    <w:next w:val="Normln"/>
    <w:autoRedefine/>
    <w:unhideWhenUsed/>
    <w:rsid w:val="00944E13"/>
    <w:pPr>
      <w:spacing w:after="0"/>
      <w:ind w:left="720"/>
      <w:jc w:val="left"/>
    </w:pPr>
    <w:rPr>
      <w:sz w:val="20"/>
      <w:szCs w:val="20"/>
    </w:rPr>
  </w:style>
  <w:style w:type="paragraph" w:customStyle="1" w:styleId="Nzevprce">
    <w:name w:val="Název práce"/>
    <w:basedOn w:val="Normln"/>
    <w:rsid w:val="000A093C"/>
    <w:pPr>
      <w:jc w:val="center"/>
    </w:pPr>
    <w:rPr>
      <w:sz w:val="36"/>
    </w:rPr>
  </w:style>
  <w:style w:type="paragraph" w:styleId="Obsah4">
    <w:name w:val="toc 4"/>
    <w:basedOn w:val="Normln"/>
    <w:next w:val="Normln"/>
    <w:autoRedefine/>
    <w:uiPriority w:val="39"/>
    <w:rsid w:val="00966AC4"/>
    <w:pPr>
      <w:spacing w:after="0"/>
      <w:ind w:left="480"/>
      <w:jc w:val="left"/>
    </w:pPr>
    <w:rPr>
      <w:sz w:val="20"/>
      <w:szCs w:val="20"/>
    </w:rPr>
  </w:style>
  <w:style w:type="character" w:styleId="Hypertextovodkaz">
    <w:name w:val="Hyperlink"/>
    <w:uiPriority w:val="99"/>
    <w:rsid w:val="00944E13"/>
    <w:rPr>
      <w:rFonts w:asciiTheme="minorHAnsi" w:hAnsiTheme="minorHAnsi"/>
      <w:color w:val="0000FF"/>
      <w:u w:val="single"/>
    </w:rPr>
  </w:style>
  <w:style w:type="character" w:styleId="slostrnky">
    <w:name w:val="page number"/>
    <w:basedOn w:val="Standardnpsmoodstavce"/>
    <w:rsid w:val="00CA73A3"/>
  </w:style>
  <w:style w:type="paragraph" w:styleId="Rozloendokumentu">
    <w:name w:val="Document Map"/>
    <w:basedOn w:val="Normln"/>
    <w:semiHidden/>
    <w:rsid w:val="004963C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rsid w:val="0001435A"/>
    <w:pPr>
      <w:spacing w:line="240" w:lineRule="auto"/>
    </w:pPr>
    <w:rPr>
      <w:rFonts w:ascii="Courier New" w:hAnsi="Courier New" w:cs="Courier New"/>
      <w:sz w:val="20"/>
      <w:szCs w:val="20"/>
    </w:rPr>
  </w:style>
  <w:style w:type="character" w:styleId="Zstupntext">
    <w:name w:val="Placeholder Text"/>
    <w:basedOn w:val="Standardnpsmoodstavce"/>
    <w:uiPriority w:val="99"/>
    <w:semiHidden/>
    <w:rsid w:val="000F4C01"/>
    <w:rPr>
      <w:color w:val="808080"/>
    </w:rPr>
  </w:style>
  <w:style w:type="paragraph" w:styleId="Textbubliny">
    <w:name w:val="Balloon Text"/>
    <w:basedOn w:val="Normln"/>
    <w:link w:val="TextbublinyChar"/>
    <w:rsid w:val="000F4C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F4C01"/>
    <w:rPr>
      <w:rFonts w:ascii="Tahoma" w:hAnsi="Tahoma" w:cs="Tahoma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A822A6"/>
    <w:pPr>
      <w:spacing w:line="240" w:lineRule="auto"/>
    </w:pPr>
    <w:rPr>
      <w:sz w:val="28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822A6"/>
    <w:rPr>
      <w:rFonts w:asciiTheme="minorHAnsi" w:hAnsiTheme="minorHAnsi"/>
      <w:sz w:val="28"/>
    </w:rPr>
  </w:style>
  <w:style w:type="paragraph" w:styleId="Pedmtkomente">
    <w:name w:val="annotation subject"/>
    <w:basedOn w:val="Textkomente"/>
    <w:next w:val="Textkomente"/>
    <w:link w:val="PedmtkomenteChar"/>
    <w:rsid w:val="00163A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163A02"/>
    <w:rPr>
      <w:rFonts w:asciiTheme="minorHAnsi" w:hAnsiTheme="minorHAnsi"/>
      <w:b/>
      <w:bCs/>
      <w:sz w:val="28"/>
    </w:rPr>
  </w:style>
  <w:style w:type="paragraph" w:styleId="Revize">
    <w:name w:val="Revision"/>
    <w:hidden/>
    <w:uiPriority w:val="99"/>
    <w:semiHidden/>
    <w:rsid w:val="00163A02"/>
    <w:rPr>
      <w:sz w:val="24"/>
      <w:szCs w:val="24"/>
    </w:rPr>
  </w:style>
  <w:style w:type="paragraph" w:customStyle="1" w:styleId="Nadpisneslovan">
    <w:name w:val="Nadpis nečíslovaný"/>
    <w:basedOn w:val="Normln"/>
    <w:next w:val="Normln"/>
    <w:link w:val="NadpisneslovanChar"/>
    <w:qFormat/>
    <w:rsid w:val="00441D5A"/>
    <w:pPr>
      <w:spacing w:after="240"/>
    </w:pPr>
    <w:rPr>
      <w:rFonts w:cs="Courier New"/>
      <w:b/>
      <w:sz w:val="36"/>
      <w:szCs w:val="32"/>
    </w:rPr>
  </w:style>
  <w:style w:type="character" w:styleId="Sledovanodkaz">
    <w:name w:val="FollowedHyperlink"/>
    <w:basedOn w:val="Standardnpsmoodstavce"/>
    <w:semiHidden/>
    <w:unhideWhenUsed/>
    <w:rsid w:val="00511E58"/>
    <w:rPr>
      <w:color w:val="800080" w:themeColor="followedHyperlink"/>
      <w:u w:val="single"/>
    </w:rPr>
  </w:style>
  <w:style w:type="character" w:customStyle="1" w:styleId="NadpisneslovanChar">
    <w:name w:val="Nadpis nečíslovaný Char"/>
    <w:basedOn w:val="Standardnpsmoodstavce"/>
    <w:link w:val="Nadpisneslovan"/>
    <w:rsid w:val="00441D5A"/>
    <w:rPr>
      <w:rFonts w:asciiTheme="minorHAnsi" w:hAnsiTheme="minorHAnsi" w:cs="Courier New"/>
      <w:b/>
      <w:sz w:val="36"/>
      <w:szCs w:val="32"/>
    </w:rPr>
  </w:style>
  <w:style w:type="character" w:customStyle="1" w:styleId="Nadpis5Char">
    <w:name w:val="Nadpis 5 Char"/>
    <w:basedOn w:val="Standardnpsmoodstavce"/>
    <w:link w:val="Nadpis5"/>
    <w:semiHidden/>
    <w:rsid w:val="007B212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6Char">
    <w:name w:val="Nadpis 6 Char"/>
    <w:basedOn w:val="Standardnpsmoodstavce"/>
    <w:link w:val="Nadpis6"/>
    <w:semiHidden/>
    <w:rsid w:val="007B212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Nadpis7Char">
    <w:name w:val="Nadpis 7 Char"/>
    <w:basedOn w:val="Standardnpsmoodstavce"/>
    <w:link w:val="Nadpis7"/>
    <w:semiHidden/>
    <w:rsid w:val="007B212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Nadpis8Char">
    <w:name w:val="Nadpis 8 Char"/>
    <w:basedOn w:val="Standardnpsmoodstavce"/>
    <w:link w:val="Nadpis8"/>
    <w:semiHidden/>
    <w:rsid w:val="007B212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dpis9Char">
    <w:name w:val="Nadpis 9 Char"/>
    <w:basedOn w:val="Standardnpsmoodstavce"/>
    <w:link w:val="Nadpis9"/>
    <w:semiHidden/>
    <w:rsid w:val="007B212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ZpatChar">
    <w:name w:val="Zápatí Char"/>
    <w:basedOn w:val="Standardnpsmoodstavce"/>
    <w:link w:val="Zpat"/>
    <w:uiPriority w:val="99"/>
    <w:rsid w:val="007B2120"/>
    <w:rPr>
      <w:sz w:val="24"/>
      <w:szCs w:val="24"/>
    </w:rPr>
  </w:style>
  <w:style w:type="paragraph" w:customStyle="1" w:styleId="Plohy">
    <w:name w:val="Přílohy"/>
    <w:basedOn w:val="Nadpisneslovan"/>
    <w:link w:val="PlohyChar"/>
    <w:qFormat/>
    <w:rsid w:val="002468E9"/>
  </w:style>
  <w:style w:type="character" w:customStyle="1" w:styleId="PlohyChar">
    <w:name w:val="Přílohy Char"/>
    <w:basedOn w:val="NadpisneslovanChar"/>
    <w:link w:val="Plohy"/>
    <w:rsid w:val="002468E9"/>
    <w:rPr>
      <w:rFonts w:ascii="Courier New" w:hAnsi="Courier New" w:cs="Courier New"/>
      <w:b/>
      <w:sz w:val="32"/>
      <w:szCs w:val="32"/>
    </w:rPr>
  </w:style>
  <w:style w:type="paragraph" w:customStyle="1" w:styleId="Nadpisplohy">
    <w:name w:val="Nadpis přílohy"/>
    <w:basedOn w:val="Nadpisneslovan"/>
    <w:next w:val="Normln"/>
    <w:link w:val="NadpisplohyChar"/>
    <w:qFormat/>
    <w:rsid w:val="00F972FB"/>
    <w:pPr>
      <w:pageBreakBefore/>
      <w:numPr>
        <w:numId w:val="27"/>
      </w:numPr>
      <w:tabs>
        <w:tab w:val="left" w:pos="1701"/>
      </w:tabs>
    </w:pPr>
    <w:rPr>
      <w:rFonts w:cs="Times New Roman"/>
      <w:b w:val="0"/>
      <w:sz w:val="24"/>
    </w:rPr>
  </w:style>
  <w:style w:type="character" w:customStyle="1" w:styleId="NadpisplohyChar">
    <w:name w:val="Nadpis přílohy Char"/>
    <w:basedOn w:val="NadpisneslovanChar"/>
    <w:link w:val="Nadpisplohy"/>
    <w:rsid w:val="00F972FB"/>
    <w:rPr>
      <w:rFonts w:asciiTheme="minorHAnsi" w:hAnsiTheme="minorHAnsi" w:cs="Courier New"/>
      <w:b w:val="0"/>
      <w:sz w:val="24"/>
      <w:szCs w:val="32"/>
    </w:rPr>
  </w:style>
  <w:style w:type="table" w:styleId="Mkatabulky">
    <w:name w:val="Table Grid"/>
    <w:basedOn w:val="Normlntabulka"/>
    <w:uiPriority w:val="39"/>
    <w:rsid w:val="00086D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35"/>
    <w:unhideWhenUsed/>
    <w:qFormat/>
    <w:rsid w:val="007C5343"/>
    <w:pPr>
      <w:spacing w:after="200" w:line="240" w:lineRule="auto"/>
    </w:pPr>
    <w:rPr>
      <w:rFonts w:ascii="Courier New" w:hAnsi="Courier New"/>
      <w:b/>
      <w:bCs/>
      <w:sz w:val="20"/>
      <w:szCs w:val="18"/>
    </w:rPr>
  </w:style>
  <w:style w:type="paragraph" w:styleId="Textpoznpodarou">
    <w:name w:val="footnote text"/>
    <w:basedOn w:val="Normln"/>
    <w:link w:val="TextpoznpodarouChar"/>
    <w:uiPriority w:val="99"/>
    <w:rsid w:val="00511E58"/>
    <w:pPr>
      <w:spacing w:line="240" w:lineRule="auto"/>
    </w:pPr>
    <w:rPr>
      <w:rFonts w:ascii="Calibri" w:hAnsi="Calibr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11E58"/>
    <w:rPr>
      <w:rFonts w:ascii="Calibri" w:hAnsi="Calibri"/>
    </w:rPr>
  </w:style>
  <w:style w:type="paragraph" w:styleId="Textvysvtlivek">
    <w:name w:val="endnote text"/>
    <w:basedOn w:val="Normln"/>
    <w:link w:val="TextvysvtlivekChar"/>
    <w:rsid w:val="007C5343"/>
    <w:pPr>
      <w:spacing w:line="240" w:lineRule="auto"/>
    </w:pPr>
    <w:rPr>
      <w:rFonts w:ascii="Courier New" w:hAnsi="Courier New"/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7C5343"/>
    <w:rPr>
      <w:rFonts w:ascii="Courier New" w:hAnsi="Courier New"/>
    </w:rPr>
  </w:style>
  <w:style w:type="paragraph" w:styleId="Odstavecseseznamem">
    <w:name w:val="List Paragraph"/>
    <w:basedOn w:val="Normln"/>
    <w:uiPriority w:val="34"/>
    <w:qFormat/>
    <w:rsid w:val="00406880"/>
    <w:pPr>
      <w:ind w:left="720"/>
      <w:contextualSpacing/>
    </w:pPr>
  </w:style>
  <w:style w:type="character" w:customStyle="1" w:styleId="FormtovanvHTMLChar">
    <w:name w:val="Formátovaný v HTML Char"/>
    <w:basedOn w:val="Standardnpsmoodstavce"/>
    <w:link w:val="FormtovanvHTML"/>
    <w:rsid w:val="000A093C"/>
    <w:rPr>
      <w:rFonts w:ascii="Consolas" w:hAnsi="Consolas" w:cs="Consolas"/>
    </w:rPr>
  </w:style>
  <w:style w:type="paragraph" w:styleId="Obsah6">
    <w:name w:val="toc 6"/>
    <w:basedOn w:val="Normln"/>
    <w:next w:val="Normln"/>
    <w:autoRedefine/>
    <w:unhideWhenUsed/>
    <w:rsid w:val="00944E13"/>
    <w:pPr>
      <w:spacing w:after="0"/>
      <w:ind w:left="960"/>
      <w:jc w:val="left"/>
    </w:pPr>
    <w:rPr>
      <w:sz w:val="20"/>
      <w:szCs w:val="20"/>
    </w:rPr>
  </w:style>
  <w:style w:type="paragraph" w:styleId="Obsah7">
    <w:name w:val="toc 7"/>
    <w:basedOn w:val="Normln"/>
    <w:next w:val="Normln"/>
    <w:autoRedefine/>
    <w:unhideWhenUsed/>
    <w:rsid w:val="00944E13"/>
    <w:pPr>
      <w:spacing w:after="0"/>
      <w:ind w:left="1200"/>
      <w:jc w:val="left"/>
    </w:pPr>
    <w:rPr>
      <w:sz w:val="20"/>
      <w:szCs w:val="20"/>
    </w:rPr>
  </w:style>
  <w:style w:type="paragraph" w:styleId="Obsah8">
    <w:name w:val="toc 8"/>
    <w:basedOn w:val="Normln"/>
    <w:next w:val="Normln"/>
    <w:autoRedefine/>
    <w:unhideWhenUsed/>
    <w:rsid w:val="00944E13"/>
    <w:pPr>
      <w:spacing w:after="0"/>
      <w:ind w:left="1440"/>
      <w:jc w:val="left"/>
    </w:pPr>
    <w:rPr>
      <w:sz w:val="20"/>
      <w:szCs w:val="20"/>
    </w:rPr>
  </w:style>
  <w:style w:type="paragraph" w:styleId="Obsah9">
    <w:name w:val="toc 9"/>
    <w:basedOn w:val="Normln"/>
    <w:next w:val="Normln"/>
    <w:autoRedefine/>
    <w:unhideWhenUsed/>
    <w:rsid w:val="00944E13"/>
    <w:pPr>
      <w:spacing w:after="0"/>
      <w:ind w:left="1680"/>
      <w:jc w:val="left"/>
    </w:pPr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rsid w:val="00D10542"/>
    <w:rPr>
      <w:rFonts w:asciiTheme="minorHAnsi" w:hAnsiTheme="minorHAnsi"/>
      <w:sz w:val="24"/>
      <w:szCs w:val="24"/>
    </w:rPr>
  </w:style>
  <w:style w:type="paragraph" w:customStyle="1" w:styleId="Poznmkapodarou">
    <w:name w:val="Poznámka pod čarou"/>
    <w:basedOn w:val="Textpoznpodarou"/>
    <w:link w:val="PoznmkapodarouChar"/>
    <w:qFormat/>
    <w:rsid w:val="00407230"/>
    <w:pPr>
      <w:spacing w:after="0"/>
      <w:ind w:firstLine="284"/>
      <w:jc w:val="left"/>
    </w:pPr>
    <w:rPr>
      <w:rFonts w:eastAsia="SimSun" w:cstheme="minorBidi"/>
      <w:sz w:val="16"/>
      <w:lang w:eastAsia="en-US"/>
    </w:rPr>
  </w:style>
  <w:style w:type="character" w:customStyle="1" w:styleId="PoznmkapodarouChar">
    <w:name w:val="Poznámka pod čarou Char"/>
    <w:basedOn w:val="TextpoznpodarouChar"/>
    <w:link w:val="Poznmkapodarou"/>
    <w:rsid w:val="00407230"/>
    <w:rPr>
      <w:rFonts w:ascii="Calibri" w:eastAsia="SimSun" w:hAnsi="Calibri" w:cstheme="minorBidi"/>
      <w:sz w:val="16"/>
      <w:lang w:eastAsia="en-US"/>
    </w:rPr>
  </w:style>
  <w:style w:type="paragraph" w:customStyle="1" w:styleId="Normln-zvraznn">
    <w:name w:val="Normální - zvýraznění"/>
    <w:basedOn w:val="Normln"/>
    <w:next w:val="Normln"/>
    <w:link w:val="Normln-zvraznnChar"/>
    <w:qFormat/>
    <w:rsid w:val="00407230"/>
    <w:pPr>
      <w:ind w:firstLine="282"/>
    </w:pPr>
    <w:rPr>
      <w:rFonts w:ascii="Times New Roman" w:eastAsia="SimSun" w:hAnsi="Times New Roman" w:cstheme="minorBidi"/>
      <w:i/>
      <w:iCs/>
      <w:szCs w:val="22"/>
      <w:lang w:eastAsia="en-US"/>
    </w:rPr>
  </w:style>
  <w:style w:type="character" w:customStyle="1" w:styleId="Normln-zvraznnChar">
    <w:name w:val="Normální - zvýraznění Char"/>
    <w:basedOn w:val="Standardnpsmoodstavce"/>
    <w:link w:val="Normln-zvraznn"/>
    <w:rsid w:val="00407230"/>
    <w:rPr>
      <w:rFonts w:eastAsia="SimSun" w:cstheme="minorBidi"/>
      <w:i/>
      <w:iCs/>
      <w:sz w:val="24"/>
      <w:szCs w:val="22"/>
      <w:lang w:eastAsia="en-US"/>
    </w:rPr>
  </w:style>
  <w:style w:type="paragraph" w:customStyle="1" w:styleId="Default">
    <w:name w:val="Default"/>
    <w:rsid w:val="00C508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3D1D80"/>
    <w:pPr>
      <w:spacing w:before="100" w:beforeAutospacing="1" w:after="100" w:afterAutospacing="1" w:line="240" w:lineRule="auto"/>
      <w:jc w:val="left"/>
    </w:pPr>
    <w:rPr>
      <w:rFonts w:ascii="Times New Roman" w:hAnsi="Times New Roman"/>
    </w:rPr>
  </w:style>
  <w:style w:type="character" w:styleId="Siln">
    <w:name w:val="Strong"/>
    <w:basedOn w:val="Standardnpsmoodstavce"/>
    <w:uiPriority w:val="22"/>
    <w:qFormat/>
    <w:rsid w:val="003D1D80"/>
    <w:rPr>
      <w:b/>
      <w:bCs/>
    </w:rPr>
  </w:style>
  <w:style w:type="character" w:styleId="Zdraznn">
    <w:name w:val="Emphasis"/>
    <w:basedOn w:val="Standardnpsmoodstavce"/>
    <w:uiPriority w:val="20"/>
    <w:qFormat/>
    <w:rsid w:val="003D1D80"/>
    <w:rPr>
      <w:i/>
      <w:iCs/>
    </w:rPr>
  </w:style>
  <w:style w:type="character" w:customStyle="1" w:styleId="apple-converted-space">
    <w:name w:val="apple-converted-space"/>
    <w:basedOn w:val="Standardnpsmoodstavce"/>
    <w:rsid w:val="003D1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352;kolen&#237;%20-%20&#218;prava%20BP%20a%20DP%20we%20Wordu\&#352;ablona%20z&#225;v&#283;re&#269;n&#233;%20pr&#225;ce-upraven&#225;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0FA61-AD85-4AAB-9F2F-5659043F2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závěrečné práce-upravená</Template>
  <TotalTime>3</TotalTime>
  <Pages>6</Pages>
  <Words>117</Words>
  <Characters>697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VYSOKÁ ŠKOLA FINANČNÍ A SPRÁVNÍ, o</vt:lpstr>
      <vt:lpstr>VYSOKÁ ŠKOLA FINANČNÍ A SPRÁVNÍ, o</vt:lpstr>
    </vt:vector>
  </TitlesOfParts>
  <Company>VŠFS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VYSOKÁ ŠKOLA FINANČNÍ A SPRÁVNÍ, o</dc:title>
  <dc:creator>AZ</dc:creator>
  <cp:lastModifiedBy>Vrabelová Lucie, Bc.</cp:lastModifiedBy>
  <cp:revision>3</cp:revision>
  <cp:lastPrinted>2009-09-18T10:14:00Z</cp:lastPrinted>
  <dcterms:created xsi:type="dcterms:W3CDTF">2025-11-04T12:49:00Z</dcterms:created>
  <dcterms:modified xsi:type="dcterms:W3CDTF">2025-11-04T12:52:00Z</dcterms:modified>
</cp:coreProperties>
</file>